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Calendar"/>
        <w:tblW w:w="5165" w:type="pct"/>
        <w:tblInd w:w="-185" w:type="dxa"/>
        <w:tblLook w:val="0420" w:firstRow="1" w:lastRow="0" w:firstColumn="0" w:lastColumn="0" w:noHBand="0" w:noVBand="1"/>
        <w:tblCaption w:val="Layout table"/>
      </w:tblPr>
      <w:tblGrid>
        <w:gridCol w:w="2332"/>
        <w:gridCol w:w="2244"/>
        <w:gridCol w:w="2226"/>
        <w:gridCol w:w="2220"/>
        <w:gridCol w:w="2081"/>
        <w:gridCol w:w="2037"/>
        <w:gridCol w:w="2022"/>
      </w:tblGrid>
      <w:tr w:rsidR="0040288B" w:rsidRPr="0040288B" w:rsidTr="003B0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tcW w:w="2332" w:type="dxa"/>
            <w:tcBorders>
              <w:bottom w:val="single" w:sz="4" w:space="0" w:color="595959" w:themeColor="text1" w:themeTint="A6"/>
              <w:right w:val="single" w:sz="4" w:space="0" w:color="auto"/>
            </w:tcBorders>
          </w:tcPr>
          <w:p w:rsidR="00661028" w:rsidRPr="0040288B" w:rsidRDefault="0081589D" w:rsidP="000A6345">
            <w:pPr>
              <w:pStyle w:val="Days"/>
              <w:rPr>
                <w:color w:val="auto"/>
              </w:rPr>
            </w:pPr>
            <w:r w:rsidRPr="0040288B">
              <w:rPr>
                <w:color w:val="auto"/>
              </w:rPr>
              <w:t>Sunday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28" w:rsidRPr="0040288B" w:rsidRDefault="0081589D">
            <w:pPr>
              <w:pStyle w:val="Days"/>
              <w:rPr>
                <w:color w:val="auto"/>
              </w:rPr>
            </w:pPr>
            <w:r w:rsidRPr="0040288B">
              <w:rPr>
                <w:color w:val="auto"/>
              </w:rPr>
              <w:t>Monday</w:t>
            </w:r>
          </w:p>
        </w:tc>
        <w:tc>
          <w:tcPr>
            <w:tcW w:w="2226" w:type="dxa"/>
            <w:tcBorders>
              <w:left w:val="single" w:sz="4" w:space="0" w:color="auto"/>
              <w:bottom w:val="single" w:sz="4" w:space="0" w:color="595959" w:themeColor="text1" w:themeTint="A6"/>
            </w:tcBorders>
          </w:tcPr>
          <w:p w:rsidR="00661028" w:rsidRPr="0040288B" w:rsidRDefault="0081589D">
            <w:pPr>
              <w:pStyle w:val="Days"/>
              <w:rPr>
                <w:color w:val="auto"/>
              </w:rPr>
            </w:pPr>
            <w:r w:rsidRPr="0040288B">
              <w:rPr>
                <w:color w:val="auto"/>
              </w:rPr>
              <w:t>Tuesday</w:t>
            </w:r>
          </w:p>
        </w:tc>
        <w:tc>
          <w:tcPr>
            <w:tcW w:w="2220" w:type="dxa"/>
            <w:tcBorders>
              <w:bottom w:val="single" w:sz="4" w:space="0" w:color="595959" w:themeColor="text1" w:themeTint="A6"/>
            </w:tcBorders>
          </w:tcPr>
          <w:p w:rsidR="00661028" w:rsidRPr="0040288B" w:rsidRDefault="0081589D">
            <w:pPr>
              <w:pStyle w:val="Days"/>
              <w:rPr>
                <w:color w:val="auto"/>
              </w:rPr>
            </w:pPr>
            <w:r w:rsidRPr="0040288B">
              <w:rPr>
                <w:color w:val="auto"/>
              </w:rPr>
              <w:t>Wednesday</w:t>
            </w:r>
          </w:p>
        </w:tc>
        <w:tc>
          <w:tcPr>
            <w:tcW w:w="2081" w:type="dxa"/>
            <w:tcBorders>
              <w:bottom w:val="single" w:sz="4" w:space="0" w:color="auto"/>
            </w:tcBorders>
          </w:tcPr>
          <w:p w:rsidR="00661028" w:rsidRPr="0040288B" w:rsidRDefault="0081589D">
            <w:pPr>
              <w:pStyle w:val="Days"/>
              <w:rPr>
                <w:color w:val="auto"/>
              </w:rPr>
            </w:pPr>
            <w:r w:rsidRPr="0040288B">
              <w:rPr>
                <w:color w:val="auto"/>
              </w:rPr>
              <w:t>Thursday</w:t>
            </w:r>
          </w:p>
        </w:tc>
        <w:tc>
          <w:tcPr>
            <w:tcW w:w="2037" w:type="dxa"/>
            <w:tcBorders>
              <w:bottom w:val="single" w:sz="4" w:space="0" w:color="auto"/>
            </w:tcBorders>
          </w:tcPr>
          <w:p w:rsidR="00661028" w:rsidRPr="0040288B" w:rsidRDefault="0081589D">
            <w:pPr>
              <w:pStyle w:val="Days"/>
              <w:rPr>
                <w:color w:val="auto"/>
              </w:rPr>
            </w:pPr>
            <w:r w:rsidRPr="0040288B">
              <w:rPr>
                <w:color w:val="auto"/>
              </w:rPr>
              <w:t>Friday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661028" w:rsidRPr="0040288B" w:rsidRDefault="0081589D">
            <w:pPr>
              <w:pStyle w:val="Days"/>
              <w:rPr>
                <w:color w:val="auto"/>
              </w:rPr>
            </w:pPr>
            <w:r w:rsidRPr="0040288B">
              <w:rPr>
                <w:color w:val="auto"/>
              </w:rPr>
              <w:t>Saturday</w:t>
            </w:r>
          </w:p>
        </w:tc>
      </w:tr>
      <w:tr w:rsidR="00DE22E3" w:rsidRPr="003B0081" w:rsidTr="0040288B">
        <w:trPr>
          <w:trHeight w:val="383"/>
        </w:trPr>
        <w:tc>
          <w:tcPr>
            <w:tcW w:w="9022" w:type="dxa"/>
            <w:gridSpan w:val="4"/>
            <w:vMerge w:val="restart"/>
            <w:tcBorders>
              <w:top w:val="single" w:sz="4" w:space="0" w:color="595959" w:themeColor="text1" w:themeTint="A6"/>
            </w:tcBorders>
            <w:shd w:val="clear" w:color="auto" w:fill="auto"/>
            <w:vAlign w:val="center"/>
          </w:tcPr>
          <w:p w:rsidR="0040288B" w:rsidRPr="007A0792" w:rsidRDefault="0040288B" w:rsidP="0040288B">
            <w:pPr>
              <w:pStyle w:val="Dates"/>
              <w:jc w:val="left"/>
              <w:rPr>
                <w:b/>
                <w:color w:val="00CCF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21190">
              <w:rPr>
                <w:b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668480" behindDoc="0" locked="0" layoutInCell="1" allowOverlap="1" wp14:anchorId="423B3B07" wp14:editId="755445A5">
                  <wp:simplePos x="0" y="0"/>
                  <wp:positionH relativeFrom="column">
                    <wp:posOffset>2912110</wp:posOffset>
                  </wp:positionH>
                  <wp:positionV relativeFrom="paragraph">
                    <wp:posOffset>143510</wp:posOffset>
                  </wp:positionV>
                  <wp:extent cx="2667000" cy="889000"/>
                  <wp:effectExtent l="0" t="0" r="0" b="6350"/>
                  <wp:wrapNone/>
                  <wp:docPr id="3" name="Picture 3" descr="C:\Users\actdir\Desktop\New Tag 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tdir\Desktop\New Tag 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00CCF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  <w:r w:rsidR="00EE658B" w:rsidRPr="007A0792">
              <w:rPr>
                <w:b/>
                <w:color w:val="00CCFF"/>
                <w:sz w:val="52"/>
                <w:szCs w:val="5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April 2023</w:t>
            </w:r>
          </w:p>
          <w:p w:rsidR="00821190" w:rsidRPr="0040288B" w:rsidRDefault="0040288B" w:rsidP="0040288B">
            <w:pPr>
              <w:pStyle w:val="Dates"/>
              <w:jc w:val="left"/>
              <w:rPr>
                <w:b/>
                <w:color w:val="D85E28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0792">
              <w:rPr>
                <w:b/>
                <w:color w:val="00CCF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="00EE658B" w:rsidRPr="007A0792">
              <w:rPr>
                <w:b/>
                <w:color w:val="00CCF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Activity </w:t>
            </w:r>
            <w:r w:rsidR="001F2C3B" w:rsidRPr="007A0792">
              <w:rPr>
                <w:b/>
                <w:color w:val="00CCF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Calendar</w:t>
            </w:r>
          </w:p>
          <w:p w:rsidR="00EE658B" w:rsidRPr="0040288B" w:rsidRDefault="00EE658B" w:rsidP="00EE658B">
            <w:pPr>
              <w:pStyle w:val="Dates"/>
              <w:jc w:val="center"/>
              <w:rPr>
                <w:b/>
                <w:color w:val="FFC00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118" w:type="dxa"/>
            <w:gridSpan w:val="2"/>
            <w:vMerge w:val="restart"/>
            <w:tcBorders>
              <w:top w:val="single" w:sz="4" w:space="0" w:color="auto"/>
            </w:tcBorders>
          </w:tcPr>
          <w:p w:rsidR="001F2C3B" w:rsidRDefault="00434215" w:rsidP="001D1C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655358" wp14:editId="533B1D07">
                  <wp:extent cx="2387600" cy="1079500"/>
                  <wp:effectExtent l="0" t="0" r="0" b="6350"/>
                  <wp:docPr id="4" name="Picture 4" descr="Vintage Easter Images | Adorable Free Printables - House of Hawthor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ntage Easter Images | Adorable Free Printables - House of Hawthor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auto"/>
            </w:tcBorders>
          </w:tcPr>
          <w:p w:rsidR="001F2C3B" w:rsidRPr="003B0081" w:rsidRDefault="00821190" w:rsidP="001D4DC8">
            <w:pPr>
              <w:pStyle w:val="Dates"/>
              <w:rPr>
                <w:b/>
              </w:rPr>
            </w:pPr>
            <w:r w:rsidRPr="003B0081">
              <w:rPr>
                <w:b/>
              </w:rPr>
              <w:t>1</w:t>
            </w:r>
          </w:p>
        </w:tc>
      </w:tr>
      <w:tr w:rsidR="001F2C3B" w:rsidTr="0040288B">
        <w:trPr>
          <w:trHeight w:val="1304"/>
        </w:trPr>
        <w:tc>
          <w:tcPr>
            <w:tcW w:w="9022" w:type="dxa"/>
            <w:gridSpan w:val="4"/>
            <w:vMerge/>
            <w:tcBorders>
              <w:bottom w:val="single" w:sz="4" w:space="0" w:color="595959" w:themeColor="text1" w:themeTint="A6"/>
            </w:tcBorders>
            <w:shd w:val="clear" w:color="auto" w:fill="auto"/>
          </w:tcPr>
          <w:p w:rsidR="001F2C3B" w:rsidRPr="007E07E8" w:rsidRDefault="001F2C3B" w:rsidP="007E07E8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118" w:type="dxa"/>
            <w:gridSpan w:val="2"/>
            <w:vMerge/>
          </w:tcPr>
          <w:p w:rsidR="001F2C3B" w:rsidRDefault="001F2C3B" w:rsidP="00C30F89"/>
        </w:tc>
        <w:tc>
          <w:tcPr>
            <w:tcW w:w="2022" w:type="dxa"/>
          </w:tcPr>
          <w:p w:rsidR="0056779B" w:rsidRDefault="0056779B" w:rsidP="00E51C83">
            <w:r>
              <w:t xml:space="preserve"> </w:t>
            </w:r>
            <w:r w:rsidR="0040288B">
              <w:t>9:30 Fun Fitness</w:t>
            </w:r>
          </w:p>
          <w:p w:rsidR="0040288B" w:rsidRDefault="0040288B" w:rsidP="00E51C83">
            <w:r>
              <w:t>10:30 Snack Cart</w:t>
            </w:r>
          </w:p>
          <w:p w:rsidR="0040288B" w:rsidRDefault="0040288B" w:rsidP="00E51C83">
            <w:r>
              <w:t xml:space="preserve">1:00 Bingo </w:t>
            </w:r>
          </w:p>
          <w:p w:rsidR="0040288B" w:rsidRDefault="0040288B" w:rsidP="00E51C83">
            <w:r>
              <w:t>2:00 Snack Cart</w:t>
            </w:r>
          </w:p>
        </w:tc>
      </w:tr>
      <w:tr w:rsidR="001D1C4E" w:rsidTr="003B0081">
        <w:trPr>
          <w:trHeight w:val="373"/>
        </w:trPr>
        <w:tc>
          <w:tcPr>
            <w:tcW w:w="2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4DC8" w:rsidRPr="003B0081" w:rsidRDefault="00821190" w:rsidP="001D4DC8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auto"/>
              </w:rPr>
              <w:t>2</w:t>
            </w:r>
          </w:p>
        </w:tc>
        <w:tc>
          <w:tcPr>
            <w:tcW w:w="2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4DC8" w:rsidRPr="003B0081" w:rsidRDefault="00821190" w:rsidP="001D4DC8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auto"/>
              </w:rPr>
              <w:t>3</w:t>
            </w:r>
          </w:p>
        </w:tc>
        <w:tc>
          <w:tcPr>
            <w:tcW w:w="2226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3B0081" w:rsidRDefault="0062325A" w:rsidP="001D4DC8">
            <w:pPr>
              <w:pStyle w:val="Dates"/>
              <w:rPr>
                <w:b/>
                <w:color w:val="auto"/>
              </w:rPr>
            </w:pPr>
            <w:r w:rsidRPr="007A0792">
              <w:rPr>
                <w:b/>
                <w:color w:val="00CCFF"/>
              </w:rPr>
              <w:t>Beauty Shop Open</w:t>
            </w:r>
            <w:r w:rsidR="00D95E76" w:rsidRPr="007A0792">
              <w:rPr>
                <w:b/>
                <w:color w:val="00CCFF"/>
              </w:rPr>
              <w:t xml:space="preserve">     </w:t>
            </w:r>
            <w:r w:rsidR="00821190" w:rsidRPr="003B0081">
              <w:rPr>
                <w:b/>
                <w:color w:val="auto"/>
              </w:rPr>
              <w:t>4</w:t>
            </w:r>
          </w:p>
        </w:tc>
        <w:tc>
          <w:tcPr>
            <w:tcW w:w="2220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3B0081" w:rsidRDefault="00821190" w:rsidP="001D4DC8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auto"/>
              </w:rPr>
              <w:t>5</w:t>
            </w:r>
          </w:p>
        </w:tc>
        <w:tc>
          <w:tcPr>
            <w:tcW w:w="2081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3B0081" w:rsidRDefault="001B50D8" w:rsidP="00EE658B">
            <w:pPr>
              <w:pStyle w:val="Dates"/>
              <w:rPr>
                <w:b/>
                <w:color w:val="auto"/>
              </w:rPr>
            </w:pPr>
            <w:r w:rsidRPr="007A0792">
              <w:rPr>
                <w:b/>
                <w:color w:val="00CCFF"/>
              </w:rPr>
              <w:t xml:space="preserve">Full Moon                  </w:t>
            </w:r>
            <w:r w:rsidR="00821190" w:rsidRPr="003B0081">
              <w:rPr>
                <w:b/>
                <w:color w:val="auto"/>
              </w:rPr>
              <w:t>6</w:t>
            </w:r>
          </w:p>
        </w:tc>
        <w:tc>
          <w:tcPr>
            <w:tcW w:w="2037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3B0081" w:rsidRDefault="00821190" w:rsidP="001D4DC8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auto"/>
              </w:rPr>
              <w:t>7</w:t>
            </w:r>
          </w:p>
        </w:tc>
        <w:tc>
          <w:tcPr>
            <w:tcW w:w="202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3B0081" w:rsidRDefault="00821190" w:rsidP="001D4DC8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auto"/>
              </w:rPr>
              <w:t>8</w:t>
            </w:r>
          </w:p>
        </w:tc>
      </w:tr>
      <w:tr w:rsidR="001D1C4E" w:rsidTr="003B0081">
        <w:trPr>
          <w:trHeight w:hRule="exact" w:val="1377"/>
        </w:trPr>
        <w:tc>
          <w:tcPr>
            <w:tcW w:w="2332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1B50D8" w:rsidRDefault="001B50D8" w:rsidP="001B50D8">
            <w:r>
              <w:t>9:30 Fun Fitness</w:t>
            </w:r>
          </w:p>
          <w:p w:rsidR="001B50D8" w:rsidRDefault="001B50D8" w:rsidP="001B50D8">
            <w:r>
              <w:t>10:30 Snack Cart</w:t>
            </w:r>
          </w:p>
          <w:p w:rsidR="008C79BC" w:rsidRDefault="008C79BC" w:rsidP="001B50D8">
            <w:r>
              <w:t>1:00 Fancy Fingers</w:t>
            </w:r>
          </w:p>
          <w:p w:rsidR="008C79BC" w:rsidRDefault="008C79BC" w:rsidP="001B50D8">
            <w:r>
              <w:t>2:00 Snack Cart</w:t>
            </w:r>
          </w:p>
          <w:p w:rsidR="00946A77" w:rsidRDefault="00946A77" w:rsidP="00E51C83"/>
        </w:tc>
        <w:tc>
          <w:tcPr>
            <w:tcW w:w="2244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1B50D8" w:rsidRDefault="001B50D8" w:rsidP="001B50D8">
            <w:r>
              <w:t>9:30 Fun Fitness</w:t>
            </w:r>
          </w:p>
          <w:p w:rsidR="001B50D8" w:rsidRDefault="001B50D8" w:rsidP="001B50D8">
            <w:r>
              <w:t>10:30 Snack Cart</w:t>
            </w:r>
          </w:p>
          <w:p w:rsidR="001B50D8" w:rsidRDefault="001B50D8" w:rsidP="001B50D8">
            <w:r>
              <w:t xml:space="preserve">1:30 Bingo </w:t>
            </w:r>
          </w:p>
          <w:p w:rsidR="00BB5CEF" w:rsidRPr="00347700" w:rsidRDefault="001B50D8" w:rsidP="001B50D8">
            <w:r>
              <w:t xml:space="preserve">2:30 Snack </w:t>
            </w:r>
            <w:r w:rsidR="003D52CA">
              <w:t>Cart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1B50D8" w:rsidRDefault="001B50D8" w:rsidP="001B50D8">
            <w:r>
              <w:t>9:30 Fun Fitness</w:t>
            </w:r>
          </w:p>
          <w:p w:rsidR="001B50D8" w:rsidRDefault="001B50D8" w:rsidP="001B50D8">
            <w:r>
              <w:t>10:30 Snack Cart</w:t>
            </w:r>
          </w:p>
          <w:p w:rsidR="0027658F" w:rsidRDefault="0027658F" w:rsidP="001B50D8">
            <w:r>
              <w:t xml:space="preserve">1:30 Pictionary </w:t>
            </w:r>
          </w:p>
          <w:p w:rsidR="0027658F" w:rsidRDefault="0027658F" w:rsidP="001B50D8">
            <w:r>
              <w:t>2:30 Snack Cart</w:t>
            </w:r>
          </w:p>
          <w:p w:rsidR="001D4DC8" w:rsidRPr="003F5807" w:rsidRDefault="001D4DC8" w:rsidP="00E51C83">
            <w:pPr>
              <w:rPr>
                <w:b/>
              </w:rPr>
            </w:pP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807DF9" w:rsidRDefault="001B50D8" w:rsidP="00E51C83">
            <w:r>
              <w:t>9:30 Fun Fitness</w:t>
            </w:r>
          </w:p>
          <w:p w:rsidR="001B50D8" w:rsidRDefault="001B50D8" w:rsidP="00E51C83">
            <w:r>
              <w:t>10:30 Snack Cart</w:t>
            </w:r>
          </w:p>
          <w:p w:rsidR="001B50D8" w:rsidRDefault="001B50D8" w:rsidP="00E51C83">
            <w:r>
              <w:t xml:space="preserve">1:30 Bingo </w:t>
            </w:r>
          </w:p>
          <w:p w:rsidR="001B50D8" w:rsidRDefault="001B50D8" w:rsidP="00E51C83">
            <w:r>
              <w:t>2:30 Snack Cart</w:t>
            </w:r>
          </w:p>
          <w:p w:rsidR="001B50D8" w:rsidRDefault="001B50D8" w:rsidP="00E51C83"/>
        </w:tc>
        <w:tc>
          <w:tcPr>
            <w:tcW w:w="2081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7236FF" w:rsidRDefault="001B50D8" w:rsidP="00E51C83">
            <w:r>
              <w:t>9:30 Fun Fitness</w:t>
            </w:r>
          </w:p>
          <w:p w:rsidR="001B50D8" w:rsidRDefault="001B50D8" w:rsidP="00E51C83">
            <w:r>
              <w:t>10:30 Snack Cart</w:t>
            </w:r>
          </w:p>
          <w:p w:rsidR="001B50D8" w:rsidRDefault="001B50D8" w:rsidP="00E51C83">
            <w:r>
              <w:t xml:space="preserve">1:30 Movie Day </w:t>
            </w:r>
          </w:p>
          <w:p w:rsidR="001B50D8" w:rsidRDefault="001B50D8" w:rsidP="00E51C83">
            <w:r>
              <w:t>3:00 Snack Cart</w:t>
            </w:r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150B59" w:rsidRDefault="0040288B" w:rsidP="00E51C83">
            <w:r w:rsidRPr="0040288B">
              <w:t xml:space="preserve">9:30 </w:t>
            </w:r>
            <w:r>
              <w:t>Fun Fitness</w:t>
            </w:r>
          </w:p>
          <w:p w:rsidR="0040288B" w:rsidRDefault="0040288B" w:rsidP="00E51C83">
            <w:r>
              <w:t>10:30 Snack Cart</w:t>
            </w:r>
          </w:p>
          <w:p w:rsidR="0040288B" w:rsidRPr="007A0792" w:rsidRDefault="0040288B" w:rsidP="0027658F">
            <w:pPr>
              <w:rPr>
                <w:b/>
                <w:color w:val="00CCFF"/>
              </w:rPr>
            </w:pPr>
            <w:r w:rsidRPr="007A0792">
              <w:rPr>
                <w:b/>
                <w:color w:val="00CCFF"/>
              </w:rPr>
              <w:t>1:30 Easter  Celebration</w:t>
            </w:r>
          </w:p>
          <w:p w:rsidR="0027658F" w:rsidRPr="003D52CA" w:rsidRDefault="0027658F" w:rsidP="0027658F">
            <w:pPr>
              <w:rPr>
                <w:b/>
              </w:rPr>
            </w:pPr>
            <w:r>
              <w:t>2:30 Snack Cart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40288B" w:rsidRDefault="0040288B" w:rsidP="0040288B">
            <w:r>
              <w:t>9:30 Fun Fitness</w:t>
            </w:r>
          </w:p>
          <w:p w:rsidR="0040288B" w:rsidRDefault="0040288B" w:rsidP="0040288B">
            <w:r>
              <w:t>10:30 Snack Cart</w:t>
            </w:r>
          </w:p>
          <w:p w:rsidR="0040288B" w:rsidRDefault="0040288B" w:rsidP="0040288B">
            <w:r>
              <w:t xml:space="preserve">1:00 Bingo </w:t>
            </w:r>
          </w:p>
          <w:p w:rsidR="0056779B" w:rsidRDefault="0040288B" w:rsidP="0040288B">
            <w:r>
              <w:t>2:00 Snack Cart</w:t>
            </w:r>
          </w:p>
        </w:tc>
      </w:tr>
      <w:tr w:rsidR="001D1C4E" w:rsidTr="003B0081">
        <w:trPr>
          <w:trHeight w:val="288"/>
        </w:trPr>
        <w:tc>
          <w:tcPr>
            <w:tcW w:w="233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0A6345" w:rsidRDefault="003D52CA" w:rsidP="001D4DC8">
            <w:pPr>
              <w:pStyle w:val="Dates"/>
              <w:rPr>
                <w:b/>
                <w:color w:val="auto"/>
              </w:rPr>
            </w:pPr>
            <w:r w:rsidRPr="007A0792">
              <w:rPr>
                <w:b/>
                <w:color w:val="00CCFF"/>
              </w:rPr>
              <w:t xml:space="preserve">Easter  </w:t>
            </w:r>
            <w:r w:rsidRPr="000A6345">
              <w:rPr>
                <w:b/>
                <w:color w:val="00CCFF"/>
              </w:rPr>
              <w:t xml:space="preserve">                           </w:t>
            </w:r>
            <w:r w:rsidR="00821190" w:rsidRPr="000A6345">
              <w:rPr>
                <w:b/>
                <w:color w:val="auto"/>
              </w:rPr>
              <w:t>9</w:t>
            </w:r>
          </w:p>
        </w:tc>
        <w:tc>
          <w:tcPr>
            <w:tcW w:w="2244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0A6345" w:rsidRDefault="00821190" w:rsidP="001D4DC8">
            <w:pPr>
              <w:pStyle w:val="Dates"/>
              <w:rPr>
                <w:b/>
                <w:color w:val="auto"/>
              </w:rPr>
            </w:pPr>
            <w:r w:rsidRPr="000A6345">
              <w:rPr>
                <w:b/>
                <w:color w:val="auto"/>
              </w:rPr>
              <w:t>10</w:t>
            </w:r>
          </w:p>
        </w:tc>
        <w:tc>
          <w:tcPr>
            <w:tcW w:w="2226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0A6345" w:rsidRDefault="00821190" w:rsidP="001D4DC8">
            <w:pPr>
              <w:pStyle w:val="Dates"/>
              <w:rPr>
                <w:b/>
                <w:color w:val="auto"/>
              </w:rPr>
            </w:pPr>
            <w:r w:rsidRPr="000A6345">
              <w:rPr>
                <w:b/>
                <w:color w:val="auto"/>
              </w:rPr>
              <w:t>11</w:t>
            </w:r>
          </w:p>
        </w:tc>
        <w:tc>
          <w:tcPr>
            <w:tcW w:w="2220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0A6345" w:rsidRDefault="00821190" w:rsidP="001D4DC8">
            <w:pPr>
              <w:pStyle w:val="Dates"/>
              <w:rPr>
                <w:b/>
                <w:color w:val="auto"/>
              </w:rPr>
            </w:pPr>
            <w:r w:rsidRPr="000A6345">
              <w:rPr>
                <w:b/>
                <w:color w:val="auto"/>
              </w:rPr>
              <w:t>12</w:t>
            </w:r>
          </w:p>
        </w:tc>
        <w:tc>
          <w:tcPr>
            <w:tcW w:w="2081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0A6345" w:rsidRDefault="00821190" w:rsidP="001D4DC8">
            <w:pPr>
              <w:pStyle w:val="Dates"/>
              <w:rPr>
                <w:b/>
                <w:color w:val="auto"/>
              </w:rPr>
            </w:pPr>
            <w:r w:rsidRPr="000A6345">
              <w:rPr>
                <w:b/>
                <w:color w:val="auto"/>
              </w:rPr>
              <w:t>13</w:t>
            </w:r>
          </w:p>
        </w:tc>
        <w:tc>
          <w:tcPr>
            <w:tcW w:w="2037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0A6345" w:rsidRDefault="00821190" w:rsidP="001D4DC8">
            <w:pPr>
              <w:pStyle w:val="Dates"/>
              <w:rPr>
                <w:b/>
                <w:color w:val="auto"/>
              </w:rPr>
            </w:pPr>
            <w:r w:rsidRPr="000A6345">
              <w:rPr>
                <w:b/>
                <w:color w:val="auto"/>
              </w:rPr>
              <w:t>14</w:t>
            </w:r>
          </w:p>
        </w:tc>
        <w:tc>
          <w:tcPr>
            <w:tcW w:w="202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1D4DC8" w:rsidRPr="000A6345" w:rsidRDefault="00821190" w:rsidP="001D4DC8">
            <w:pPr>
              <w:pStyle w:val="Dates"/>
              <w:rPr>
                <w:b/>
                <w:color w:val="auto"/>
              </w:rPr>
            </w:pPr>
            <w:r w:rsidRPr="000A6345">
              <w:rPr>
                <w:b/>
                <w:color w:val="auto"/>
              </w:rPr>
              <w:t>15</w:t>
            </w:r>
          </w:p>
        </w:tc>
      </w:tr>
      <w:tr w:rsidR="001D1C4E" w:rsidTr="003B0081">
        <w:trPr>
          <w:trHeight w:hRule="exact" w:val="1342"/>
        </w:trPr>
        <w:tc>
          <w:tcPr>
            <w:tcW w:w="2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50D8" w:rsidRDefault="001B50D8" w:rsidP="001B50D8">
            <w:r>
              <w:t>9:30 Fun Fitness</w:t>
            </w:r>
          </w:p>
          <w:p w:rsidR="001B50D8" w:rsidRDefault="001B50D8" w:rsidP="001B50D8">
            <w:r>
              <w:t>10:30 Snack Cart</w:t>
            </w:r>
          </w:p>
          <w:p w:rsidR="008C79BC" w:rsidRDefault="008C79BC" w:rsidP="008C79BC">
            <w:r>
              <w:t>1:00 Fancy Fingers</w:t>
            </w:r>
          </w:p>
          <w:p w:rsidR="008C79BC" w:rsidRDefault="008C79BC" w:rsidP="008C79BC">
            <w:r>
              <w:t>2:00 Snack Cart</w:t>
            </w:r>
          </w:p>
          <w:p w:rsidR="00946A77" w:rsidRDefault="00946A77" w:rsidP="008C79BC"/>
        </w:tc>
        <w:tc>
          <w:tcPr>
            <w:tcW w:w="2244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1B50D8" w:rsidRDefault="001B50D8" w:rsidP="001B50D8">
            <w:r>
              <w:t>9:30 Fun Fitness</w:t>
            </w:r>
          </w:p>
          <w:p w:rsidR="001B50D8" w:rsidRDefault="001B50D8" w:rsidP="001B50D8">
            <w:r>
              <w:t>10:30 Snack Cart</w:t>
            </w:r>
          </w:p>
          <w:p w:rsidR="001B50D8" w:rsidRDefault="001B50D8" w:rsidP="001B50D8">
            <w:r>
              <w:t xml:space="preserve">1:30 Bingo </w:t>
            </w:r>
          </w:p>
          <w:p w:rsidR="00BB5CEF" w:rsidRDefault="001B50D8" w:rsidP="001B50D8">
            <w:r>
              <w:t xml:space="preserve">2:30 Snack </w:t>
            </w:r>
            <w:r w:rsidR="003D52CA">
              <w:t>Cart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1B50D8" w:rsidRDefault="001B50D8" w:rsidP="001B50D8">
            <w:r>
              <w:t>9:30 Fun Fitness</w:t>
            </w:r>
          </w:p>
          <w:p w:rsidR="001B50D8" w:rsidRDefault="001B50D8" w:rsidP="001B50D8">
            <w:r>
              <w:t>10:30 Snack Cart</w:t>
            </w:r>
          </w:p>
          <w:p w:rsidR="003D52CA" w:rsidRPr="007A0792" w:rsidRDefault="003D52CA" w:rsidP="001B50D8">
            <w:pPr>
              <w:rPr>
                <w:b/>
                <w:color w:val="00CCFF"/>
              </w:rPr>
            </w:pPr>
            <w:r w:rsidRPr="007A0792">
              <w:rPr>
                <w:b/>
                <w:color w:val="00CCFF"/>
              </w:rPr>
              <w:t>1:30 Live Music</w:t>
            </w:r>
          </w:p>
          <w:p w:rsidR="00BB5CEF" w:rsidRDefault="008C79BC" w:rsidP="00E51C83">
            <w:r>
              <w:t>2:30 Snack Cart</w:t>
            </w: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1B50D8" w:rsidRDefault="001B50D8" w:rsidP="001B50D8">
            <w:r>
              <w:t>9:30 Fun Fitness</w:t>
            </w:r>
          </w:p>
          <w:p w:rsidR="001B50D8" w:rsidRDefault="001B50D8" w:rsidP="001B50D8">
            <w:r>
              <w:t>10:30 Snack Cart</w:t>
            </w:r>
          </w:p>
          <w:p w:rsidR="001B50D8" w:rsidRDefault="001B50D8" w:rsidP="001B50D8">
            <w:r>
              <w:t xml:space="preserve">1:30 Bingo </w:t>
            </w:r>
          </w:p>
          <w:p w:rsidR="001B50D8" w:rsidRDefault="001B50D8" w:rsidP="001B50D8">
            <w:r>
              <w:t>2:30 Snack Cart</w:t>
            </w:r>
          </w:p>
          <w:p w:rsidR="00844E77" w:rsidRDefault="00844E77" w:rsidP="00E51C83"/>
        </w:tc>
        <w:tc>
          <w:tcPr>
            <w:tcW w:w="2081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1B50D8" w:rsidRDefault="001B50D8" w:rsidP="001B50D8">
            <w:r>
              <w:t>9:30 Fun Fitness</w:t>
            </w:r>
          </w:p>
          <w:p w:rsidR="001B50D8" w:rsidRDefault="001B50D8" w:rsidP="001B50D8">
            <w:r>
              <w:t>10:30 Snack Cart</w:t>
            </w:r>
          </w:p>
          <w:p w:rsidR="001B50D8" w:rsidRDefault="001B50D8" w:rsidP="001B50D8">
            <w:r>
              <w:t xml:space="preserve">1:30 Movie Day </w:t>
            </w:r>
          </w:p>
          <w:p w:rsidR="00287E14" w:rsidRDefault="001B50D8" w:rsidP="001B50D8">
            <w:r>
              <w:t>3:00 Snack Cart</w:t>
            </w:r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40288B" w:rsidRDefault="0040288B" w:rsidP="0040288B">
            <w:r w:rsidRPr="0040288B">
              <w:t xml:space="preserve">9:30 </w:t>
            </w:r>
            <w:r>
              <w:t>Fun Fitness</w:t>
            </w:r>
          </w:p>
          <w:p w:rsidR="0040288B" w:rsidRDefault="0040288B" w:rsidP="0040288B">
            <w:r>
              <w:t>10:30 Snack Cart</w:t>
            </w:r>
          </w:p>
          <w:p w:rsidR="00844E77" w:rsidRDefault="0040288B" w:rsidP="00E51C83">
            <w:r>
              <w:t>1:30 Crafty Time</w:t>
            </w:r>
          </w:p>
          <w:p w:rsidR="0040288B" w:rsidRDefault="0040288B" w:rsidP="00E51C83">
            <w:r>
              <w:t>2:30 Snack Cart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40288B" w:rsidRDefault="0040288B" w:rsidP="0040288B">
            <w:r>
              <w:t>9:30 Fun Fitness</w:t>
            </w:r>
          </w:p>
          <w:p w:rsidR="0040288B" w:rsidRDefault="0040288B" w:rsidP="0040288B">
            <w:r>
              <w:t>10:30 Snack Cart</w:t>
            </w:r>
          </w:p>
          <w:p w:rsidR="0040288B" w:rsidRDefault="0040288B" w:rsidP="0040288B">
            <w:r>
              <w:t xml:space="preserve">1:00 Bingo </w:t>
            </w:r>
          </w:p>
          <w:p w:rsidR="00946A77" w:rsidRDefault="0040288B" w:rsidP="0040288B">
            <w:r>
              <w:t>2:00 Snack Cart</w:t>
            </w:r>
          </w:p>
        </w:tc>
      </w:tr>
      <w:tr w:rsidR="000A6345" w:rsidTr="003B0081">
        <w:trPr>
          <w:trHeight w:val="288"/>
        </w:trPr>
        <w:tc>
          <w:tcPr>
            <w:tcW w:w="233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3B0081" w:rsidRDefault="00D95E76" w:rsidP="00D95E76">
            <w:pPr>
              <w:pStyle w:val="Dates"/>
              <w:rPr>
                <w:color w:val="auto"/>
              </w:rPr>
            </w:pPr>
            <w:r w:rsidRPr="007A0792">
              <w:rPr>
                <w:b/>
                <w:color w:val="00CCFF"/>
              </w:rPr>
              <w:t>Sue K. B-day</w:t>
            </w:r>
            <w:r w:rsidRPr="007A0792">
              <w:rPr>
                <w:color w:val="00CCFF"/>
              </w:rPr>
              <w:t xml:space="preserve">                </w:t>
            </w:r>
            <w:r w:rsidR="000A6345">
              <w:rPr>
                <w:color w:val="auto"/>
              </w:rPr>
              <w:t>16</w:t>
            </w:r>
          </w:p>
        </w:tc>
        <w:tc>
          <w:tcPr>
            <w:tcW w:w="2244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0A6345" w:rsidRDefault="000A6345" w:rsidP="000A634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17</w:t>
            </w:r>
          </w:p>
        </w:tc>
        <w:tc>
          <w:tcPr>
            <w:tcW w:w="2226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0A6345" w:rsidRDefault="000A6345" w:rsidP="000A634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18</w:t>
            </w:r>
          </w:p>
        </w:tc>
        <w:tc>
          <w:tcPr>
            <w:tcW w:w="2220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0A6345" w:rsidRDefault="000A6345" w:rsidP="000A634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19</w:t>
            </w:r>
          </w:p>
        </w:tc>
        <w:tc>
          <w:tcPr>
            <w:tcW w:w="2081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0A6345" w:rsidRDefault="000A6345" w:rsidP="000A634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</w:t>
            </w:r>
          </w:p>
        </w:tc>
        <w:tc>
          <w:tcPr>
            <w:tcW w:w="2037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0A6345" w:rsidRDefault="000A6345" w:rsidP="000A634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21</w:t>
            </w:r>
          </w:p>
        </w:tc>
        <w:tc>
          <w:tcPr>
            <w:tcW w:w="202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3B0081" w:rsidRDefault="000A6345" w:rsidP="000A6345">
            <w:pPr>
              <w:pStyle w:val="Dates"/>
              <w:jc w:val="left"/>
              <w:rPr>
                <w:color w:val="auto"/>
              </w:rPr>
            </w:pPr>
            <w:r w:rsidRPr="007A0792">
              <w:rPr>
                <w:b/>
                <w:color w:val="00CCFF"/>
              </w:rPr>
              <w:t>Milo H. B-day</w:t>
            </w:r>
            <w:r w:rsidRPr="007A0792">
              <w:rPr>
                <w:color w:val="00CCFF"/>
              </w:rPr>
              <w:t xml:space="preserve">        </w:t>
            </w:r>
            <w:r w:rsidRPr="003B0081">
              <w:rPr>
                <w:color w:val="auto"/>
              </w:rPr>
              <w:t>22</w:t>
            </w:r>
          </w:p>
        </w:tc>
      </w:tr>
      <w:tr w:rsidR="000A6345" w:rsidTr="003B0081">
        <w:trPr>
          <w:trHeight w:hRule="exact" w:val="1414"/>
        </w:trPr>
        <w:tc>
          <w:tcPr>
            <w:tcW w:w="2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Pr="007A0792" w:rsidRDefault="000A6345" w:rsidP="000A6345">
            <w:pPr>
              <w:rPr>
                <w:b/>
                <w:color w:val="00CCFF"/>
              </w:rPr>
            </w:pPr>
            <w:r w:rsidRPr="007A0792">
              <w:rPr>
                <w:b/>
                <w:color w:val="00CCFF"/>
              </w:rPr>
              <w:t>1:00 Hymn Sing-a-Long</w:t>
            </w:r>
          </w:p>
          <w:p w:rsidR="000A6345" w:rsidRDefault="000A6345" w:rsidP="000A6345">
            <w:r>
              <w:t>2:00 Snack Cart</w:t>
            </w:r>
          </w:p>
          <w:p w:rsidR="000A6345" w:rsidRDefault="000A6345" w:rsidP="000A6345"/>
        </w:tc>
        <w:tc>
          <w:tcPr>
            <w:tcW w:w="2244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Default="000A6345" w:rsidP="000A6345">
            <w:r>
              <w:t xml:space="preserve">1:30 Bingo </w:t>
            </w:r>
          </w:p>
          <w:p w:rsidR="000A6345" w:rsidRDefault="000A6345" w:rsidP="000A6345">
            <w:r>
              <w:t>2:30 Snack Cart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Pr="007A0792" w:rsidRDefault="000A6345" w:rsidP="000A6345">
            <w:pPr>
              <w:rPr>
                <w:b/>
                <w:color w:val="00CCFF"/>
              </w:rPr>
            </w:pPr>
            <w:r w:rsidRPr="007A0792">
              <w:rPr>
                <w:b/>
                <w:color w:val="00CCFF"/>
              </w:rPr>
              <w:t>1:30</w:t>
            </w:r>
            <w:r w:rsidRPr="007A0792">
              <w:rPr>
                <w:color w:val="00CCFF"/>
              </w:rPr>
              <w:t xml:space="preserve"> </w:t>
            </w:r>
            <w:r w:rsidR="00972752" w:rsidRPr="007A0792">
              <w:rPr>
                <w:b/>
                <w:color w:val="00CCFF"/>
              </w:rPr>
              <w:t>Monthly Birthday Party</w:t>
            </w:r>
          </w:p>
          <w:p w:rsidR="000A6345" w:rsidRDefault="000A6345" w:rsidP="000A6345">
            <w:r>
              <w:t>2:30 Snack Cart</w:t>
            </w: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Default="000A6345" w:rsidP="000A6345">
            <w:r>
              <w:t xml:space="preserve">1:30 Bingo </w:t>
            </w:r>
          </w:p>
          <w:p w:rsidR="000A6345" w:rsidRDefault="000A6345" w:rsidP="000A6345">
            <w:r>
              <w:t>2:30 Snack Cart</w:t>
            </w:r>
          </w:p>
          <w:p w:rsidR="000A6345" w:rsidRDefault="000A6345" w:rsidP="000A6345"/>
        </w:tc>
        <w:tc>
          <w:tcPr>
            <w:tcW w:w="2081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Default="000A6345" w:rsidP="000A6345">
            <w:r>
              <w:t xml:space="preserve">1:30 Movie Day </w:t>
            </w:r>
          </w:p>
          <w:p w:rsidR="000A6345" w:rsidRDefault="000A6345" w:rsidP="000A6345">
            <w:r>
              <w:t>3:00 Snack Cart</w:t>
            </w:r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 w:rsidRPr="0040288B">
              <w:t xml:space="preserve">9:30 </w:t>
            </w:r>
            <w:r>
              <w:t>Fun Fitness</w:t>
            </w:r>
          </w:p>
          <w:p w:rsidR="000A6345" w:rsidRDefault="000A6345" w:rsidP="000A6345">
            <w:r>
              <w:t>10:30 Snack Cart</w:t>
            </w:r>
          </w:p>
          <w:p w:rsidR="000A6345" w:rsidRPr="007A0792" w:rsidRDefault="00972752" w:rsidP="000A6345">
            <w:pPr>
              <w:rPr>
                <w:b/>
                <w:color w:val="00CCFF"/>
              </w:rPr>
            </w:pPr>
            <w:r w:rsidRPr="007A0792">
              <w:rPr>
                <w:b/>
                <w:color w:val="00CCFF"/>
              </w:rPr>
              <w:t>1:30 Earth D</w:t>
            </w:r>
            <w:r w:rsidR="000A6345" w:rsidRPr="007A0792">
              <w:rPr>
                <w:b/>
                <w:color w:val="00CCFF"/>
              </w:rPr>
              <w:t>ay Celebration</w:t>
            </w:r>
          </w:p>
          <w:p w:rsidR="000A6345" w:rsidRDefault="000A6345" w:rsidP="000A6345">
            <w:r>
              <w:t>2:30 Snack Cart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Default="000A6345" w:rsidP="000A6345">
            <w:r>
              <w:t xml:space="preserve">1:00 Bingo </w:t>
            </w:r>
          </w:p>
          <w:p w:rsidR="000A6345" w:rsidRDefault="000A6345" w:rsidP="000A6345">
            <w:r>
              <w:t>2:00 Snack Cart</w:t>
            </w:r>
          </w:p>
        </w:tc>
      </w:tr>
      <w:tr w:rsidR="000A6345" w:rsidTr="003B0081">
        <w:trPr>
          <w:trHeight w:val="199"/>
        </w:trPr>
        <w:tc>
          <w:tcPr>
            <w:tcW w:w="233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3B0081" w:rsidRDefault="000A6345" w:rsidP="000A6345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auto"/>
              </w:rPr>
              <w:t>23</w:t>
            </w:r>
          </w:p>
        </w:tc>
        <w:tc>
          <w:tcPr>
            <w:tcW w:w="2244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3B0081" w:rsidRDefault="000A6345" w:rsidP="000A6345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auto"/>
              </w:rPr>
              <w:t>24</w:t>
            </w:r>
          </w:p>
        </w:tc>
        <w:tc>
          <w:tcPr>
            <w:tcW w:w="2226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3B0081" w:rsidRDefault="000A6345" w:rsidP="000A6345">
            <w:pPr>
              <w:pStyle w:val="Dates"/>
              <w:rPr>
                <w:b/>
                <w:color w:val="auto"/>
              </w:rPr>
            </w:pPr>
            <w:r w:rsidRPr="007A0792">
              <w:rPr>
                <w:b/>
                <w:color w:val="00CCFF"/>
              </w:rPr>
              <w:t xml:space="preserve">Nancy V. B-day        </w:t>
            </w:r>
            <w:r w:rsidRPr="003B0081">
              <w:rPr>
                <w:b/>
                <w:color w:val="auto"/>
              </w:rPr>
              <w:t>25</w:t>
            </w:r>
          </w:p>
        </w:tc>
        <w:tc>
          <w:tcPr>
            <w:tcW w:w="2220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3B0081" w:rsidRDefault="000A6345" w:rsidP="000A6345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auto"/>
              </w:rPr>
              <w:t>26</w:t>
            </w:r>
          </w:p>
        </w:tc>
        <w:tc>
          <w:tcPr>
            <w:tcW w:w="2081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3B0081" w:rsidRDefault="000A6345" w:rsidP="000A6345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auto"/>
              </w:rPr>
              <w:t>27</w:t>
            </w:r>
          </w:p>
        </w:tc>
        <w:tc>
          <w:tcPr>
            <w:tcW w:w="2037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3B0081" w:rsidRDefault="000A6345" w:rsidP="000A6345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00CCFF"/>
              </w:rPr>
              <w:t xml:space="preserve">Arbor Day              </w:t>
            </w:r>
            <w:r w:rsidRPr="003B0081">
              <w:rPr>
                <w:b/>
                <w:color w:val="auto"/>
              </w:rPr>
              <w:t>28</w:t>
            </w:r>
          </w:p>
        </w:tc>
        <w:tc>
          <w:tcPr>
            <w:tcW w:w="202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0A6345" w:rsidRPr="003B0081" w:rsidRDefault="000A6345" w:rsidP="000A6345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auto"/>
              </w:rPr>
              <w:t>29</w:t>
            </w:r>
          </w:p>
        </w:tc>
      </w:tr>
      <w:tr w:rsidR="007A0792" w:rsidRPr="007A0792" w:rsidTr="003B0081">
        <w:trPr>
          <w:trHeight w:hRule="exact" w:val="1396"/>
        </w:trPr>
        <w:tc>
          <w:tcPr>
            <w:tcW w:w="2332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Default="000A6345" w:rsidP="000A6345">
            <w:r>
              <w:t>1:00 Fancy Fingers</w:t>
            </w:r>
          </w:p>
          <w:p w:rsidR="000A6345" w:rsidRDefault="000A6345" w:rsidP="000A6345">
            <w:r>
              <w:t>2:00 Snack Cart</w:t>
            </w:r>
          </w:p>
          <w:p w:rsidR="000A6345" w:rsidRDefault="000A6345" w:rsidP="000A6345"/>
        </w:tc>
        <w:tc>
          <w:tcPr>
            <w:tcW w:w="2244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Default="000A6345" w:rsidP="000A6345">
            <w:r>
              <w:t xml:space="preserve">1:30 Bingo </w:t>
            </w:r>
          </w:p>
          <w:p w:rsidR="000A6345" w:rsidRPr="00972752" w:rsidRDefault="000A6345" w:rsidP="00972752">
            <w:pPr>
              <w:rPr>
                <w:b/>
              </w:rPr>
            </w:pPr>
            <w:r w:rsidRPr="00972752">
              <w:rPr>
                <w:b/>
                <w:color w:val="00B0F0"/>
              </w:rPr>
              <w:t xml:space="preserve">2:30 </w:t>
            </w:r>
            <w:r w:rsidR="00972752" w:rsidRPr="00972752">
              <w:rPr>
                <w:b/>
                <w:color w:val="00B0F0"/>
              </w:rPr>
              <w:t xml:space="preserve">Resident Council 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Default="000A6345" w:rsidP="000A6345">
            <w:r>
              <w:t>1:30 Tai Chi</w:t>
            </w:r>
          </w:p>
          <w:p w:rsidR="000A6345" w:rsidRDefault="000A6345" w:rsidP="000A6345">
            <w:r>
              <w:t>2:30 Snack Cart</w:t>
            </w:r>
          </w:p>
          <w:p w:rsidR="000A6345" w:rsidRPr="0030798E" w:rsidRDefault="000A6345" w:rsidP="000A6345">
            <w:pPr>
              <w:rPr>
                <w:b/>
              </w:rPr>
            </w:pP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Default="000A6345" w:rsidP="000A6345">
            <w:r>
              <w:t xml:space="preserve">1:30 Bingo </w:t>
            </w:r>
          </w:p>
          <w:p w:rsidR="000A6345" w:rsidRDefault="000A6345" w:rsidP="000A6345">
            <w:r>
              <w:t>2:30 Snack Cart</w:t>
            </w:r>
          </w:p>
          <w:p w:rsidR="000A6345" w:rsidRPr="003F5807" w:rsidRDefault="000A6345" w:rsidP="000A6345"/>
        </w:tc>
        <w:tc>
          <w:tcPr>
            <w:tcW w:w="2081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Default="000A6345" w:rsidP="000A6345">
            <w:r>
              <w:t xml:space="preserve">1:30 Movie Day </w:t>
            </w:r>
          </w:p>
          <w:p w:rsidR="000A6345" w:rsidRPr="00985E8E" w:rsidRDefault="000A6345" w:rsidP="000A6345">
            <w:pPr>
              <w:rPr>
                <w:b/>
              </w:rPr>
            </w:pPr>
            <w:r>
              <w:t>3:00 Snack Cart</w:t>
            </w:r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 w:rsidRPr="0040288B">
              <w:t xml:space="preserve">9:30 </w:t>
            </w:r>
            <w:r>
              <w:t>Fun Fitness</w:t>
            </w:r>
          </w:p>
          <w:p w:rsidR="000A6345" w:rsidRDefault="000A6345" w:rsidP="000A6345">
            <w:r>
              <w:t>10:30 Snack Cart</w:t>
            </w:r>
          </w:p>
          <w:p w:rsidR="000A6345" w:rsidRDefault="000A6345" w:rsidP="000A6345">
            <w:r>
              <w:t>1:30 Crafty Time</w:t>
            </w:r>
          </w:p>
          <w:p w:rsidR="000A6345" w:rsidRDefault="000A6345" w:rsidP="000A6345">
            <w:r>
              <w:t>2:30 Snack Cart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Default="000A6345" w:rsidP="000A6345">
            <w:r>
              <w:t xml:space="preserve">1:00 Bingo </w:t>
            </w:r>
          </w:p>
          <w:p w:rsidR="000A6345" w:rsidRDefault="000A6345" w:rsidP="000A6345">
            <w:r>
              <w:t>2:00 Snack Cart</w:t>
            </w:r>
          </w:p>
        </w:tc>
      </w:tr>
      <w:tr w:rsidR="000A6345" w:rsidTr="003B0081">
        <w:tblPrEx>
          <w:tblLook w:val="04A0" w:firstRow="1" w:lastRow="0" w:firstColumn="1" w:lastColumn="0" w:noHBand="0" w:noVBand="1"/>
        </w:tblPrEx>
        <w:trPr>
          <w:trHeight w:val="199"/>
        </w:trPr>
        <w:tc>
          <w:tcPr>
            <w:tcW w:w="2332" w:type="dxa"/>
            <w:tcBorders>
              <w:top w:val="single" w:sz="4" w:space="0" w:color="595959" w:themeColor="text1" w:themeTint="A6"/>
              <w:bottom w:val="single" w:sz="4" w:space="0" w:color="auto"/>
            </w:tcBorders>
          </w:tcPr>
          <w:p w:rsidR="000A6345" w:rsidRPr="003B0081" w:rsidRDefault="000A6345" w:rsidP="000A6345">
            <w:pPr>
              <w:pStyle w:val="Dates"/>
              <w:rPr>
                <w:b/>
                <w:color w:val="auto"/>
              </w:rPr>
            </w:pPr>
            <w:r w:rsidRPr="003B0081">
              <w:rPr>
                <w:b/>
                <w:color w:val="auto"/>
              </w:rPr>
              <w:t>30</w:t>
            </w:r>
          </w:p>
        </w:tc>
        <w:tc>
          <w:tcPr>
            <w:tcW w:w="2244" w:type="dxa"/>
            <w:tcBorders>
              <w:top w:val="single" w:sz="4" w:space="0" w:color="595959" w:themeColor="text1" w:themeTint="A6"/>
              <w:bottom w:val="single" w:sz="4" w:space="0" w:color="auto"/>
            </w:tcBorders>
          </w:tcPr>
          <w:p w:rsidR="000A6345" w:rsidRPr="003B0081" w:rsidRDefault="000A6345" w:rsidP="000A6345">
            <w:pPr>
              <w:pStyle w:val="Dates"/>
              <w:rPr>
                <w:b/>
                <w:color w:val="FFC000"/>
              </w:rPr>
            </w:pPr>
          </w:p>
        </w:tc>
        <w:tc>
          <w:tcPr>
            <w:tcW w:w="2226" w:type="dxa"/>
            <w:tcBorders>
              <w:top w:val="single" w:sz="4" w:space="0" w:color="595959" w:themeColor="text1" w:themeTint="A6"/>
              <w:bottom w:val="single" w:sz="4" w:space="0" w:color="auto"/>
            </w:tcBorders>
          </w:tcPr>
          <w:p w:rsidR="000A6345" w:rsidRDefault="000A6345" w:rsidP="000A6345">
            <w:pPr>
              <w:pStyle w:val="Dates"/>
            </w:pPr>
          </w:p>
        </w:tc>
        <w:tc>
          <w:tcPr>
            <w:tcW w:w="2220" w:type="dxa"/>
            <w:tcBorders>
              <w:top w:val="single" w:sz="4" w:space="0" w:color="595959" w:themeColor="text1" w:themeTint="A6"/>
              <w:bottom w:val="single" w:sz="4" w:space="0" w:color="auto"/>
            </w:tcBorders>
          </w:tcPr>
          <w:p w:rsidR="000A6345" w:rsidRDefault="000A6345" w:rsidP="000A6345">
            <w:pPr>
              <w:pStyle w:val="Dates"/>
            </w:pPr>
          </w:p>
        </w:tc>
        <w:tc>
          <w:tcPr>
            <w:tcW w:w="6140" w:type="dxa"/>
            <w:gridSpan w:val="3"/>
            <w:vMerge w:val="restart"/>
            <w:tcBorders>
              <w:top w:val="single" w:sz="4" w:space="0" w:color="595959" w:themeColor="text1" w:themeTint="A6"/>
            </w:tcBorders>
          </w:tcPr>
          <w:p w:rsidR="000A6345" w:rsidRDefault="000A6345" w:rsidP="000A6345">
            <w:pPr>
              <w:jc w:val="center"/>
            </w:pPr>
          </w:p>
          <w:p w:rsidR="000A6345" w:rsidRPr="007A0792" w:rsidRDefault="000A6345" w:rsidP="000A6345">
            <w:pPr>
              <w:jc w:val="center"/>
              <w:rPr>
                <w:b/>
                <w:color w:val="00CCFF"/>
                <w:sz w:val="24"/>
                <w:szCs w:val="24"/>
              </w:rPr>
            </w:pPr>
            <w:r w:rsidRPr="007A0792">
              <w:rPr>
                <w:b/>
                <w:color w:val="00CCFF"/>
                <w:sz w:val="24"/>
                <w:szCs w:val="24"/>
              </w:rPr>
              <w:t>**Mail visits Monday-Saturday except holidays</w:t>
            </w:r>
          </w:p>
          <w:p w:rsidR="000A6345" w:rsidRPr="007A0792" w:rsidRDefault="000A6345" w:rsidP="000A6345">
            <w:pPr>
              <w:pStyle w:val="Dates"/>
              <w:jc w:val="center"/>
              <w:rPr>
                <w:b/>
                <w:color w:val="00CCFF"/>
                <w:sz w:val="24"/>
                <w:szCs w:val="24"/>
              </w:rPr>
            </w:pPr>
            <w:r w:rsidRPr="007A0792">
              <w:rPr>
                <w:b/>
                <w:color w:val="00CCFF"/>
                <w:sz w:val="24"/>
                <w:szCs w:val="24"/>
              </w:rPr>
              <w:t>**Schedule is subject to change at any time…</w:t>
            </w:r>
          </w:p>
          <w:p w:rsidR="000A6345" w:rsidRPr="007A0792" w:rsidRDefault="000A6345" w:rsidP="000A6345">
            <w:pPr>
              <w:pStyle w:val="Dates"/>
              <w:jc w:val="center"/>
              <w:rPr>
                <w:b/>
                <w:color w:val="00CCFF"/>
                <w:sz w:val="24"/>
                <w:szCs w:val="24"/>
              </w:rPr>
            </w:pPr>
            <w:r w:rsidRPr="007A0792">
              <w:rPr>
                <w:b/>
                <w:color w:val="00CCFF"/>
                <w:sz w:val="24"/>
                <w:szCs w:val="24"/>
              </w:rPr>
              <w:t>please watch channel 2 for most current updates</w:t>
            </w:r>
          </w:p>
          <w:p w:rsidR="000A6345" w:rsidRPr="007A0792" w:rsidRDefault="000A6345" w:rsidP="000A6345">
            <w:pPr>
              <w:pStyle w:val="Dates"/>
              <w:jc w:val="center"/>
              <w:rPr>
                <w:b/>
                <w:color w:val="00CCFF"/>
                <w:sz w:val="24"/>
                <w:szCs w:val="24"/>
              </w:rPr>
            </w:pPr>
            <w:r w:rsidRPr="007A0792">
              <w:rPr>
                <w:b/>
                <w:color w:val="00CCFF"/>
                <w:sz w:val="24"/>
                <w:szCs w:val="24"/>
              </w:rPr>
              <w:t>**Outside Activities = Weather permitting</w:t>
            </w:r>
          </w:p>
          <w:p w:rsidR="000A6345" w:rsidRPr="00690C18" w:rsidRDefault="000A6345" w:rsidP="000A6345">
            <w:pPr>
              <w:jc w:val="center"/>
              <w:rPr>
                <w:b/>
              </w:rPr>
            </w:pPr>
          </w:p>
        </w:tc>
      </w:tr>
      <w:tr w:rsidR="000A6345" w:rsidTr="003B0081">
        <w:tblPrEx>
          <w:tblLook w:val="04A0" w:firstRow="1" w:lastRow="0" w:firstColumn="1" w:lastColumn="0" w:noHBand="0" w:noVBand="1"/>
        </w:tblPrEx>
        <w:trPr>
          <w:trHeight w:hRule="exact" w:val="1350"/>
        </w:trPr>
        <w:tc>
          <w:tcPr>
            <w:tcW w:w="2332" w:type="dxa"/>
            <w:tcBorders>
              <w:top w:val="single" w:sz="4" w:space="0" w:color="auto"/>
            </w:tcBorders>
          </w:tcPr>
          <w:p w:rsidR="000A6345" w:rsidRDefault="000A6345" w:rsidP="000A6345">
            <w:r>
              <w:t>9:30 Fun Fitness</w:t>
            </w:r>
          </w:p>
          <w:p w:rsidR="000A6345" w:rsidRDefault="000A6345" w:rsidP="000A6345">
            <w:r>
              <w:t>10:30 Snack Cart</w:t>
            </w:r>
          </w:p>
          <w:p w:rsidR="000A6345" w:rsidRPr="007A0792" w:rsidRDefault="000A6345" w:rsidP="000A6345">
            <w:pPr>
              <w:rPr>
                <w:b/>
                <w:color w:val="00CCFF"/>
              </w:rPr>
            </w:pPr>
            <w:r w:rsidRPr="007A0792">
              <w:rPr>
                <w:b/>
                <w:color w:val="00CCFF"/>
              </w:rPr>
              <w:t>1:00 Hymn Sing-a-Long</w:t>
            </w:r>
          </w:p>
          <w:p w:rsidR="000A6345" w:rsidRDefault="000A6345" w:rsidP="000A6345">
            <w:r>
              <w:t>2:00 Snack Cart</w:t>
            </w:r>
          </w:p>
          <w:p w:rsidR="000A6345" w:rsidRDefault="000A6345" w:rsidP="000A6345"/>
        </w:tc>
        <w:tc>
          <w:tcPr>
            <w:tcW w:w="2244" w:type="dxa"/>
            <w:tcBorders>
              <w:top w:val="single" w:sz="4" w:space="0" w:color="auto"/>
            </w:tcBorders>
          </w:tcPr>
          <w:p w:rsidR="000A6345" w:rsidRPr="002F39AE" w:rsidRDefault="000A6345" w:rsidP="000A6345">
            <w:r>
              <w:rPr>
                <w:noProof/>
              </w:rPr>
              <w:drawing>
                <wp:inline distT="0" distB="0" distL="0" distR="0" wp14:anchorId="58195569" wp14:editId="5EEE8D9C">
                  <wp:extent cx="1028700" cy="736600"/>
                  <wp:effectExtent l="0" t="0" r="0" b="6350"/>
                  <wp:docPr id="2" name="Picture 2" descr="Free Victorian Easter Cliparts, Download Free Victorian Easter Cliparts png 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Victorian Easter Cliparts, Download Free Victorian Easter Cliparts png 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0A6345" w:rsidRPr="0030798E" w:rsidRDefault="000A6345" w:rsidP="000A6345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0BB8C2B" wp14:editId="35FCEFB7">
                  <wp:extent cx="1143000" cy="736600"/>
                  <wp:effectExtent l="0" t="0" r="0" b="6350"/>
                  <wp:docPr id="7" name="Picture 7" descr="Vintage Easter Chick Easter Chick, Hoppy Easter, Easter - Clip Art, HD Png 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ntage Easter Chick Easter Chick, Hoppy Easter, Easter - Clip Art, HD Png 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tcBorders>
              <w:top w:val="single" w:sz="4" w:space="0" w:color="auto"/>
            </w:tcBorders>
          </w:tcPr>
          <w:p w:rsidR="000A6345" w:rsidRPr="003F5807" w:rsidRDefault="000A6345" w:rsidP="000A63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850BC2" wp14:editId="6220F355">
                  <wp:extent cx="939800" cy="685723"/>
                  <wp:effectExtent l="0" t="0" r="0" b="635"/>
                  <wp:docPr id="8" name="Picture 8" descr="32 Easter Chick Clipart! - The Graphics F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 Easter Chick Clipart! - The Graphics F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25" cy="69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3"/>
            <w:vMerge/>
          </w:tcPr>
          <w:p w:rsidR="000A6345" w:rsidRDefault="000A6345" w:rsidP="000A6345"/>
        </w:tc>
      </w:tr>
    </w:tbl>
    <w:p w:rsidR="00661028" w:rsidRDefault="00661028" w:rsidP="00226FE9"/>
    <w:p w:rsidR="00323A7C" w:rsidRDefault="00323A7C" w:rsidP="00226FE9"/>
    <w:p w:rsidR="00323A7C" w:rsidRDefault="00323A7C" w:rsidP="00226FE9"/>
    <w:p w:rsidR="00323A7C" w:rsidRPr="00226FE9" w:rsidRDefault="00323A7C" w:rsidP="00226FE9"/>
    <w:sectPr w:rsidR="00323A7C" w:rsidRPr="00226FE9" w:rsidSect="000C5E63">
      <w:pgSz w:w="15840" w:h="12240" w:orient="landscape"/>
      <w:pgMar w:top="720" w:right="576" w:bottom="720" w:left="576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94B" w:rsidRDefault="0062094B">
      <w:pPr>
        <w:spacing w:before="0" w:after="0"/>
      </w:pPr>
      <w:r>
        <w:separator/>
      </w:r>
    </w:p>
  </w:endnote>
  <w:endnote w:type="continuationSeparator" w:id="0">
    <w:p w:rsidR="0062094B" w:rsidRDefault="0062094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94B" w:rsidRDefault="0062094B">
      <w:pPr>
        <w:spacing w:before="0" w:after="0"/>
      </w:pPr>
      <w:r>
        <w:separator/>
      </w:r>
    </w:p>
  </w:footnote>
  <w:footnote w:type="continuationSeparator" w:id="0">
    <w:p w:rsidR="0062094B" w:rsidRDefault="0062094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0/31/2017"/>
    <w:docVar w:name="MonthStart" w:val="10/1/2017"/>
    <w:docVar w:name="ShowDynamicGuides" w:val="1"/>
    <w:docVar w:name="ShowMarginGuides" w:val="0"/>
    <w:docVar w:name="ShowOutlines" w:val="0"/>
    <w:docVar w:name="ShowStaticGuides" w:val="0"/>
  </w:docVars>
  <w:rsids>
    <w:rsidRoot w:val="001E7AB1"/>
    <w:rsid w:val="00000822"/>
    <w:rsid w:val="00011309"/>
    <w:rsid w:val="0001185D"/>
    <w:rsid w:val="00013CD4"/>
    <w:rsid w:val="00016E80"/>
    <w:rsid w:val="0002746E"/>
    <w:rsid w:val="00041F67"/>
    <w:rsid w:val="000632A1"/>
    <w:rsid w:val="00071A7F"/>
    <w:rsid w:val="00077C81"/>
    <w:rsid w:val="00090B68"/>
    <w:rsid w:val="000911E9"/>
    <w:rsid w:val="0009288A"/>
    <w:rsid w:val="00096875"/>
    <w:rsid w:val="000A6345"/>
    <w:rsid w:val="000C0622"/>
    <w:rsid w:val="000C2271"/>
    <w:rsid w:val="000C5E63"/>
    <w:rsid w:val="000D3479"/>
    <w:rsid w:val="000D4EE2"/>
    <w:rsid w:val="000E7E49"/>
    <w:rsid w:val="000F6782"/>
    <w:rsid w:val="00105974"/>
    <w:rsid w:val="00114EDC"/>
    <w:rsid w:val="00115477"/>
    <w:rsid w:val="0012324C"/>
    <w:rsid w:val="00144797"/>
    <w:rsid w:val="00146F4C"/>
    <w:rsid w:val="00150B59"/>
    <w:rsid w:val="00157535"/>
    <w:rsid w:val="00162EAA"/>
    <w:rsid w:val="001679BD"/>
    <w:rsid w:val="00170DAA"/>
    <w:rsid w:val="00172796"/>
    <w:rsid w:val="00183E51"/>
    <w:rsid w:val="001915F6"/>
    <w:rsid w:val="001A463A"/>
    <w:rsid w:val="001B4910"/>
    <w:rsid w:val="001B50D8"/>
    <w:rsid w:val="001D1C4E"/>
    <w:rsid w:val="001D41C5"/>
    <w:rsid w:val="001D4DC8"/>
    <w:rsid w:val="001E3AE3"/>
    <w:rsid w:val="001E7AB1"/>
    <w:rsid w:val="001F2C3B"/>
    <w:rsid w:val="002045DA"/>
    <w:rsid w:val="002103A2"/>
    <w:rsid w:val="00226FE9"/>
    <w:rsid w:val="00233BEB"/>
    <w:rsid w:val="00234F19"/>
    <w:rsid w:val="0023687E"/>
    <w:rsid w:val="00241CD0"/>
    <w:rsid w:val="002458A9"/>
    <w:rsid w:val="00247B4F"/>
    <w:rsid w:val="002546AD"/>
    <w:rsid w:val="00264361"/>
    <w:rsid w:val="00274F08"/>
    <w:rsid w:val="0027658F"/>
    <w:rsid w:val="00277BF4"/>
    <w:rsid w:val="00287E14"/>
    <w:rsid w:val="002B091D"/>
    <w:rsid w:val="002B60BC"/>
    <w:rsid w:val="002D1113"/>
    <w:rsid w:val="002D3332"/>
    <w:rsid w:val="002E0484"/>
    <w:rsid w:val="002E648D"/>
    <w:rsid w:val="002E6533"/>
    <w:rsid w:val="002E74E2"/>
    <w:rsid w:val="002E7AAB"/>
    <w:rsid w:val="002F39AE"/>
    <w:rsid w:val="002F3A7D"/>
    <w:rsid w:val="002F5EAC"/>
    <w:rsid w:val="003011C2"/>
    <w:rsid w:val="003016EE"/>
    <w:rsid w:val="003036F0"/>
    <w:rsid w:val="0030525E"/>
    <w:rsid w:val="0030798E"/>
    <w:rsid w:val="00312011"/>
    <w:rsid w:val="0031501B"/>
    <w:rsid w:val="00321B8B"/>
    <w:rsid w:val="00323A7C"/>
    <w:rsid w:val="0033034B"/>
    <w:rsid w:val="00331336"/>
    <w:rsid w:val="00333E52"/>
    <w:rsid w:val="00334C04"/>
    <w:rsid w:val="00336584"/>
    <w:rsid w:val="003414A7"/>
    <w:rsid w:val="00344E5B"/>
    <w:rsid w:val="00345B17"/>
    <w:rsid w:val="00347700"/>
    <w:rsid w:val="003526AC"/>
    <w:rsid w:val="00353492"/>
    <w:rsid w:val="003557E8"/>
    <w:rsid w:val="00370672"/>
    <w:rsid w:val="00384726"/>
    <w:rsid w:val="00387495"/>
    <w:rsid w:val="0039364B"/>
    <w:rsid w:val="00395BC7"/>
    <w:rsid w:val="003A2116"/>
    <w:rsid w:val="003B0081"/>
    <w:rsid w:val="003B3407"/>
    <w:rsid w:val="003B55DC"/>
    <w:rsid w:val="003D52CA"/>
    <w:rsid w:val="003E5BC8"/>
    <w:rsid w:val="003F5807"/>
    <w:rsid w:val="0040174D"/>
    <w:rsid w:val="0040288B"/>
    <w:rsid w:val="004053E3"/>
    <w:rsid w:val="00423B03"/>
    <w:rsid w:val="00423F41"/>
    <w:rsid w:val="0043211B"/>
    <w:rsid w:val="00434215"/>
    <w:rsid w:val="00434D6B"/>
    <w:rsid w:val="004359A2"/>
    <w:rsid w:val="00451163"/>
    <w:rsid w:val="00453160"/>
    <w:rsid w:val="00454BE3"/>
    <w:rsid w:val="00472133"/>
    <w:rsid w:val="00495790"/>
    <w:rsid w:val="004B0137"/>
    <w:rsid w:val="004B77EA"/>
    <w:rsid w:val="004C3ADA"/>
    <w:rsid w:val="004C5543"/>
    <w:rsid w:val="004D02FE"/>
    <w:rsid w:val="004D2DF0"/>
    <w:rsid w:val="004D3D9A"/>
    <w:rsid w:val="004E1EB2"/>
    <w:rsid w:val="004F639D"/>
    <w:rsid w:val="005001F6"/>
    <w:rsid w:val="00516D4A"/>
    <w:rsid w:val="005178D6"/>
    <w:rsid w:val="005201A6"/>
    <w:rsid w:val="00521440"/>
    <w:rsid w:val="0052421C"/>
    <w:rsid w:val="005264FD"/>
    <w:rsid w:val="005320E9"/>
    <w:rsid w:val="005365A5"/>
    <w:rsid w:val="0054723E"/>
    <w:rsid w:val="005609ED"/>
    <w:rsid w:val="005670FC"/>
    <w:rsid w:val="0056719A"/>
    <w:rsid w:val="0056779B"/>
    <w:rsid w:val="00570733"/>
    <w:rsid w:val="005742E4"/>
    <w:rsid w:val="00576FF6"/>
    <w:rsid w:val="00583B06"/>
    <w:rsid w:val="00591850"/>
    <w:rsid w:val="005943B6"/>
    <w:rsid w:val="005A48E5"/>
    <w:rsid w:val="005B6515"/>
    <w:rsid w:val="005B7150"/>
    <w:rsid w:val="005C1543"/>
    <w:rsid w:val="005C347A"/>
    <w:rsid w:val="005C6B5C"/>
    <w:rsid w:val="005D15D1"/>
    <w:rsid w:val="005E0B56"/>
    <w:rsid w:val="005E1A38"/>
    <w:rsid w:val="005E1DA8"/>
    <w:rsid w:val="00603C2A"/>
    <w:rsid w:val="0060454D"/>
    <w:rsid w:val="0062094B"/>
    <w:rsid w:val="0062107F"/>
    <w:rsid w:val="006223A7"/>
    <w:rsid w:val="0062325A"/>
    <w:rsid w:val="00634A83"/>
    <w:rsid w:val="00637A1F"/>
    <w:rsid w:val="006415C0"/>
    <w:rsid w:val="00644341"/>
    <w:rsid w:val="006444CE"/>
    <w:rsid w:val="00646F6E"/>
    <w:rsid w:val="0065288D"/>
    <w:rsid w:val="006564D3"/>
    <w:rsid w:val="00661028"/>
    <w:rsid w:val="00673A76"/>
    <w:rsid w:val="006806B2"/>
    <w:rsid w:val="00682648"/>
    <w:rsid w:val="00683AD2"/>
    <w:rsid w:val="00690C18"/>
    <w:rsid w:val="00697B47"/>
    <w:rsid w:val="006A204B"/>
    <w:rsid w:val="006B5AFF"/>
    <w:rsid w:val="006B67C3"/>
    <w:rsid w:val="006C5086"/>
    <w:rsid w:val="006C5CDB"/>
    <w:rsid w:val="006D0C6B"/>
    <w:rsid w:val="006D75D9"/>
    <w:rsid w:val="006F532C"/>
    <w:rsid w:val="006F6C64"/>
    <w:rsid w:val="006F7FF9"/>
    <w:rsid w:val="00700025"/>
    <w:rsid w:val="0070179E"/>
    <w:rsid w:val="007169B2"/>
    <w:rsid w:val="00721B28"/>
    <w:rsid w:val="007236FF"/>
    <w:rsid w:val="00724E55"/>
    <w:rsid w:val="00725E9D"/>
    <w:rsid w:val="00731676"/>
    <w:rsid w:val="007317B2"/>
    <w:rsid w:val="00733CCE"/>
    <w:rsid w:val="00736620"/>
    <w:rsid w:val="007456ED"/>
    <w:rsid w:val="007522BC"/>
    <w:rsid w:val="00753968"/>
    <w:rsid w:val="007609A3"/>
    <w:rsid w:val="00764A2E"/>
    <w:rsid w:val="00776AD8"/>
    <w:rsid w:val="007870BC"/>
    <w:rsid w:val="00792951"/>
    <w:rsid w:val="007A0792"/>
    <w:rsid w:val="007C190A"/>
    <w:rsid w:val="007C3CBF"/>
    <w:rsid w:val="007D4593"/>
    <w:rsid w:val="007D45D5"/>
    <w:rsid w:val="007E07E8"/>
    <w:rsid w:val="007E321C"/>
    <w:rsid w:val="007E3FA6"/>
    <w:rsid w:val="007E4B1F"/>
    <w:rsid w:val="007E6FD4"/>
    <w:rsid w:val="007F5197"/>
    <w:rsid w:val="007F6A4F"/>
    <w:rsid w:val="00801606"/>
    <w:rsid w:val="00805A8E"/>
    <w:rsid w:val="00806534"/>
    <w:rsid w:val="008067CF"/>
    <w:rsid w:val="00807DF9"/>
    <w:rsid w:val="00810D90"/>
    <w:rsid w:val="00814D61"/>
    <w:rsid w:val="0081589D"/>
    <w:rsid w:val="00821190"/>
    <w:rsid w:val="00836F05"/>
    <w:rsid w:val="00844E77"/>
    <w:rsid w:val="0084789F"/>
    <w:rsid w:val="00857A62"/>
    <w:rsid w:val="00860A57"/>
    <w:rsid w:val="00860AB3"/>
    <w:rsid w:val="00865546"/>
    <w:rsid w:val="00882ABE"/>
    <w:rsid w:val="00884706"/>
    <w:rsid w:val="0088506D"/>
    <w:rsid w:val="0089432A"/>
    <w:rsid w:val="00896A5F"/>
    <w:rsid w:val="008A00F1"/>
    <w:rsid w:val="008A22CC"/>
    <w:rsid w:val="008A67B0"/>
    <w:rsid w:val="008A7E0B"/>
    <w:rsid w:val="008C2188"/>
    <w:rsid w:val="008C3201"/>
    <w:rsid w:val="008C522C"/>
    <w:rsid w:val="008C79BC"/>
    <w:rsid w:val="008D0FE3"/>
    <w:rsid w:val="008D6EB7"/>
    <w:rsid w:val="008E4080"/>
    <w:rsid w:val="008F0197"/>
    <w:rsid w:val="008F1D1C"/>
    <w:rsid w:val="009133F6"/>
    <w:rsid w:val="00923164"/>
    <w:rsid w:val="0092689B"/>
    <w:rsid w:val="00933D83"/>
    <w:rsid w:val="00944807"/>
    <w:rsid w:val="00946A77"/>
    <w:rsid w:val="009550CC"/>
    <w:rsid w:val="00960383"/>
    <w:rsid w:val="00967217"/>
    <w:rsid w:val="009706E0"/>
    <w:rsid w:val="009711D1"/>
    <w:rsid w:val="00972752"/>
    <w:rsid w:val="00976341"/>
    <w:rsid w:val="0098063A"/>
    <w:rsid w:val="009824E6"/>
    <w:rsid w:val="00985E8E"/>
    <w:rsid w:val="009A6DD8"/>
    <w:rsid w:val="009C4EED"/>
    <w:rsid w:val="009D3DBC"/>
    <w:rsid w:val="009D7047"/>
    <w:rsid w:val="009E68B4"/>
    <w:rsid w:val="009F67C0"/>
    <w:rsid w:val="00A01B75"/>
    <w:rsid w:val="00A07C91"/>
    <w:rsid w:val="00A16ACC"/>
    <w:rsid w:val="00A21B9C"/>
    <w:rsid w:val="00A23540"/>
    <w:rsid w:val="00A50390"/>
    <w:rsid w:val="00A517A3"/>
    <w:rsid w:val="00A52D1F"/>
    <w:rsid w:val="00A617EE"/>
    <w:rsid w:val="00A6208C"/>
    <w:rsid w:val="00A76788"/>
    <w:rsid w:val="00A77FF3"/>
    <w:rsid w:val="00A9066E"/>
    <w:rsid w:val="00AD075D"/>
    <w:rsid w:val="00AD4F2F"/>
    <w:rsid w:val="00AD4F54"/>
    <w:rsid w:val="00AE4467"/>
    <w:rsid w:val="00AE5136"/>
    <w:rsid w:val="00AE66AC"/>
    <w:rsid w:val="00AE6AD7"/>
    <w:rsid w:val="00AF4441"/>
    <w:rsid w:val="00B012EE"/>
    <w:rsid w:val="00B06B0A"/>
    <w:rsid w:val="00B14C58"/>
    <w:rsid w:val="00B31673"/>
    <w:rsid w:val="00B3470E"/>
    <w:rsid w:val="00B41678"/>
    <w:rsid w:val="00B43673"/>
    <w:rsid w:val="00B4398C"/>
    <w:rsid w:val="00B44725"/>
    <w:rsid w:val="00B541C6"/>
    <w:rsid w:val="00B6132D"/>
    <w:rsid w:val="00B704C8"/>
    <w:rsid w:val="00B76F2C"/>
    <w:rsid w:val="00B8118A"/>
    <w:rsid w:val="00B861AF"/>
    <w:rsid w:val="00B90603"/>
    <w:rsid w:val="00B977EE"/>
    <w:rsid w:val="00BA3308"/>
    <w:rsid w:val="00BA5A5E"/>
    <w:rsid w:val="00BA6F1A"/>
    <w:rsid w:val="00BA7574"/>
    <w:rsid w:val="00BB5CEF"/>
    <w:rsid w:val="00BC0627"/>
    <w:rsid w:val="00BD6655"/>
    <w:rsid w:val="00BF2286"/>
    <w:rsid w:val="00C00640"/>
    <w:rsid w:val="00C009D3"/>
    <w:rsid w:val="00C06302"/>
    <w:rsid w:val="00C1616F"/>
    <w:rsid w:val="00C24A05"/>
    <w:rsid w:val="00C27447"/>
    <w:rsid w:val="00C27A54"/>
    <w:rsid w:val="00C30F89"/>
    <w:rsid w:val="00C31712"/>
    <w:rsid w:val="00C359C4"/>
    <w:rsid w:val="00C47E06"/>
    <w:rsid w:val="00C509D0"/>
    <w:rsid w:val="00C52025"/>
    <w:rsid w:val="00C658F2"/>
    <w:rsid w:val="00C65CB5"/>
    <w:rsid w:val="00C73232"/>
    <w:rsid w:val="00C7728F"/>
    <w:rsid w:val="00C81568"/>
    <w:rsid w:val="00C87480"/>
    <w:rsid w:val="00C90D68"/>
    <w:rsid w:val="00C963D3"/>
    <w:rsid w:val="00CA121E"/>
    <w:rsid w:val="00CA1B39"/>
    <w:rsid w:val="00CA1E39"/>
    <w:rsid w:val="00CC18EB"/>
    <w:rsid w:val="00CC2A1C"/>
    <w:rsid w:val="00CD507B"/>
    <w:rsid w:val="00CD6C45"/>
    <w:rsid w:val="00CE3881"/>
    <w:rsid w:val="00CE6876"/>
    <w:rsid w:val="00D030E7"/>
    <w:rsid w:val="00D10DD4"/>
    <w:rsid w:val="00D133FB"/>
    <w:rsid w:val="00D1404D"/>
    <w:rsid w:val="00D148E6"/>
    <w:rsid w:val="00D221FD"/>
    <w:rsid w:val="00D2245E"/>
    <w:rsid w:val="00D22E06"/>
    <w:rsid w:val="00D314A4"/>
    <w:rsid w:val="00D33608"/>
    <w:rsid w:val="00D37FA7"/>
    <w:rsid w:val="00D44A7B"/>
    <w:rsid w:val="00D45E08"/>
    <w:rsid w:val="00D47C84"/>
    <w:rsid w:val="00D55CF8"/>
    <w:rsid w:val="00D56486"/>
    <w:rsid w:val="00D62F98"/>
    <w:rsid w:val="00D643B6"/>
    <w:rsid w:val="00D65958"/>
    <w:rsid w:val="00D7002E"/>
    <w:rsid w:val="00D70B81"/>
    <w:rsid w:val="00D81E86"/>
    <w:rsid w:val="00D82BE5"/>
    <w:rsid w:val="00D84F0F"/>
    <w:rsid w:val="00D901A8"/>
    <w:rsid w:val="00D95E76"/>
    <w:rsid w:val="00DA7D48"/>
    <w:rsid w:val="00DB345C"/>
    <w:rsid w:val="00DC41CF"/>
    <w:rsid w:val="00DD38B4"/>
    <w:rsid w:val="00DD4C26"/>
    <w:rsid w:val="00DD60F9"/>
    <w:rsid w:val="00DE22E3"/>
    <w:rsid w:val="00DE4272"/>
    <w:rsid w:val="00DE7080"/>
    <w:rsid w:val="00E02DDB"/>
    <w:rsid w:val="00E24A40"/>
    <w:rsid w:val="00E266A0"/>
    <w:rsid w:val="00E30448"/>
    <w:rsid w:val="00E30FA0"/>
    <w:rsid w:val="00E51C83"/>
    <w:rsid w:val="00E536A1"/>
    <w:rsid w:val="00E56A6B"/>
    <w:rsid w:val="00E56C73"/>
    <w:rsid w:val="00E67809"/>
    <w:rsid w:val="00E71778"/>
    <w:rsid w:val="00E7393C"/>
    <w:rsid w:val="00E74184"/>
    <w:rsid w:val="00E84341"/>
    <w:rsid w:val="00E85DCA"/>
    <w:rsid w:val="00E92D02"/>
    <w:rsid w:val="00E937C0"/>
    <w:rsid w:val="00E94CE7"/>
    <w:rsid w:val="00E97F2B"/>
    <w:rsid w:val="00EA48D4"/>
    <w:rsid w:val="00EB18E0"/>
    <w:rsid w:val="00EB48B1"/>
    <w:rsid w:val="00EC4B6A"/>
    <w:rsid w:val="00EC5D43"/>
    <w:rsid w:val="00EC7379"/>
    <w:rsid w:val="00EE470A"/>
    <w:rsid w:val="00EE658B"/>
    <w:rsid w:val="00EE6D19"/>
    <w:rsid w:val="00EF21A6"/>
    <w:rsid w:val="00F03096"/>
    <w:rsid w:val="00F240AB"/>
    <w:rsid w:val="00F26195"/>
    <w:rsid w:val="00F27AB6"/>
    <w:rsid w:val="00F301F7"/>
    <w:rsid w:val="00F32CDE"/>
    <w:rsid w:val="00F40A0F"/>
    <w:rsid w:val="00F40CF2"/>
    <w:rsid w:val="00F4363A"/>
    <w:rsid w:val="00F551E8"/>
    <w:rsid w:val="00F5680A"/>
    <w:rsid w:val="00F66D76"/>
    <w:rsid w:val="00F80503"/>
    <w:rsid w:val="00F92AF8"/>
    <w:rsid w:val="00FA7B45"/>
    <w:rsid w:val="00FB03E5"/>
    <w:rsid w:val="00FB2D55"/>
    <w:rsid w:val="00FB4AD6"/>
    <w:rsid w:val="00FC3C86"/>
    <w:rsid w:val="00FC49FF"/>
    <w:rsid w:val="00FC53D9"/>
    <w:rsid w:val="00FC6FE1"/>
    <w:rsid w:val="00FD1847"/>
    <w:rsid w:val="00FD28E8"/>
    <w:rsid w:val="00FD3F5F"/>
    <w:rsid w:val="00FE15E2"/>
    <w:rsid w:val="00FF5280"/>
    <w:rsid w:val="00FF6392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559158B-E814-4F0E-8A21-95CBC57E7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0D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4341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84C2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E84C2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84C2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B43412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E84C22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B4341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E84C22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E84C22" w:themeColor="accent1" w:shadow="1"/>
        <w:left w:val="single" w:sz="2" w:space="10" w:color="E84C22" w:themeColor="accent1" w:shadow="1"/>
        <w:bottom w:val="single" w:sz="2" w:space="10" w:color="E84C22" w:themeColor="accent1" w:shadow="1"/>
        <w:right w:val="single" w:sz="2" w:space="10" w:color="E84C22" w:themeColor="accent1" w:shadow="1"/>
      </w:pBdr>
      <w:ind w:left="1152" w:right="1152"/>
    </w:pPr>
    <w:rPr>
      <w:i/>
      <w:iCs/>
      <w:color w:val="E84C22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E84C22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E84C2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77230C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F5B7A6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rsid w:val="00AD4F2F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tdir\AppData\Roaming\Microsoft\Templates\Event%20calendar.dotm" TargetMode="Externa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86F55-3C5B-40E4-BEF3-CC3C989A3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calendar.dotm</Template>
  <TotalTime>2475</TotalTime>
  <Pages>1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2577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Greene</dc:creator>
  <cp:keywords/>
  <dc:description/>
  <cp:lastModifiedBy>Michelle J</cp:lastModifiedBy>
  <cp:revision>18</cp:revision>
  <cp:lastPrinted>2023-03-30T15:31:00Z</cp:lastPrinted>
  <dcterms:created xsi:type="dcterms:W3CDTF">2020-07-23T15:33:00Z</dcterms:created>
  <dcterms:modified xsi:type="dcterms:W3CDTF">2023-03-30T15:32:00Z</dcterms:modified>
  <cp:category/>
</cp:coreProperties>
</file>